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EFD36" w14:textId="6F75ABCF" w:rsidR="00AD6F25" w:rsidRPr="00005CDE" w:rsidRDefault="00223747">
      <w:pPr>
        <w:pStyle w:val="DocHead"/>
        <w:spacing w:before="0" w:line="240" w:lineRule="exact"/>
        <w:ind w:left="-119" w:right="-136" w:firstLine="119"/>
        <w:rPr>
          <w:szCs w:val="24"/>
        </w:rPr>
      </w:pPr>
      <w:r>
        <w:rPr>
          <w:szCs w:val="24"/>
        </w:rPr>
        <w:t>ESAIM23</w:t>
      </w:r>
      <w:r w:rsidR="00005CDE" w:rsidRPr="00005CDE">
        <w:rPr>
          <w:szCs w:val="24"/>
        </w:rPr>
        <w:t xml:space="preserve"> – </w:t>
      </w:r>
      <w:r>
        <w:rPr>
          <w:szCs w:val="24"/>
        </w:rPr>
        <w:t>1</w:t>
      </w:r>
      <w:r>
        <w:rPr>
          <w:szCs w:val="24"/>
          <w:vertAlign w:val="superscript"/>
        </w:rPr>
        <w:t>st</w:t>
      </w:r>
      <w:r w:rsidR="00564A0E">
        <w:rPr>
          <w:szCs w:val="24"/>
        </w:rPr>
        <w:t xml:space="preserve"> </w:t>
      </w:r>
      <w:r w:rsidR="00645A39" w:rsidRPr="00645A39">
        <w:rPr>
          <w:szCs w:val="24"/>
        </w:rPr>
        <w:t>European Symposium on Artificial Intelligence in Manufacturing</w:t>
      </w:r>
    </w:p>
    <w:p w14:paraId="06B66389" w14:textId="373C9480" w:rsidR="0031703D" w:rsidRPr="00C40296" w:rsidRDefault="00645A39" w:rsidP="0031703D">
      <w:pPr>
        <w:pStyle w:val="Els-Title"/>
      </w:pPr>
      <w:r>
        <w:t>Paper Title</w:t>
      </w:r>
    </w:p>
    <w:p w14:paraId="47202594" w14:textId="3DCC93DF" w:rsidR="00AD6F25" w:rsidRPr="00C40296" w:rsidRDefault="00645A39" w:rsidP="0031703D">
      <w:pPr>
        <w:pStyle w:val="Els-Author"/>
        <w:tabs>
          <w:tab w:val="center" w:pos="5189"/>
          <w:tab w:val="left" w:pos="9525"/>
        </w:tabs>
        <w:ind w:right="2"/>
        <w:rPr>
          <w:lang w:eastAsia="zh-CN"/>
        </w:rPr>
      </w:pPr>
      <w:r>
        <w:t>Author</w:t>
      </w:r>
      <w:r w:rsidR="000F550D">
        <w:t>1</w:t>
      </w:r>
      <w:r w:rsidR="0031703D" w:rsidRPr="3C1B688C">
        <w:rPr>
          <w:vertAlign w:val="superscript"/>
        </w:rPr>
        <w:t>a</w:t>
      </w:r>
      <w:r w:rsidR="007C0D37">
        <w:rPr>
          <w:vertAlign w:val="superscript"/>
        </w:rPr>
        <w:t>,</w:t>
      </w:r>
      <w:r w:rsidR="000F550D">
        <w:t>*</w:t>
      </w:r>
      <w:r w:rsidR="0031703D">
        <w:t xml:space="preserve">, </w:t>
      </w:r>
      <w:r w:rsidR="000F550D">
        <w:t>Author2</w:t>
      </w:r>
      <w:r w:rsidR="00DE4AB6">
        <w:rPr>
          <w:vertAlign w:val="superscript"/>
        </w:rPr>
        <w:t>a</w:t>
      </w:r>
      <w:r w:rsidR="0031703D">
        <w:t xml:space="preserve"> and </w:t>
      </w:r>
      <w:r w:rsidR="000F550D">
        <w:t>Author3</w:t>
      </w:r>
      <w:r w:rsidR="00D70E67">
        <w:rPr>
          <w:vertAlign w:val="superscript"/>
        </w:rPr>
        <w:t>b</w:t>
      </w:r>
    </w:p>
    <w:p w14:paraId="7FA616A9" w14:textId="2CAF8F85" w:rsidR="00DE4AB6" w:rsidRDefault="0031703D" w:rsidP="00DE4AB6">
      <w:pPr>
        <w:pStyle w:val="Els-Affiliation"/>
        <w:rPr>
          <w:iCs/>
          <w:szCs w:val="16"/>
        </w:rPr>
      </w:pPr>
      <w:r w:rsidRPr="4200951E">
        <w:rPr>
          <w:vertAlign w:val="superscript"/>
        </w:rPr>
        <w:t>a</w:t>
      </w:r>
      <w:r w:rsidR="000F550D">
        <w:t>Affiliation</w:t>
      </w:r>
      <w:r w:rsidR="000E192A">
        <w:t xml:space="preserve"> details</w:t>
      </w:r>
      <w:r w:rsidR="00D70E67">
        <w:br/>
      </w:r>
      <w:r w:rsidR="00D70E67">
        <w:rPr>
          <w:vertAlign w:val="superscript"/>
        </w:rPr>
        <w:t>b</w:t>
      </w:r>
      <w:r w:rsidR="00D70E67">
        <w:t>Affiliation details</w:t>
      </w:r>
    </w:p>
    <w:p w14:paraId="6B601CCF" w14:textId="59450B8D" w:rsidR="0031703D" w:rsidRDefault="0031703D" w:rsidP="0031703D">
      <w:pPr>
        <w:pStyle w:val="Els-Affiliation"/>
        <w:spacing w:after="120"/>
        <w:rPr>
          <w:iCs/>
          <w:szCs w:val="16"/>
        </w:rPr>
      </w:pPr>
    </w:p>
    <w:p w14:paraId="05096F12" w14:textId="0526DB0F" w:rsidR="0031703D" w:rsidRPr="00C40296" w:rsidRDefault="0072368E" w:rsidP="00AA09D4">
      <w:pPr>
        <w:pStyle w:val="Els-footnote"/>
        <w:spacing w:after="400"/>
        <w:ind w:firstLine="0"/>
        <w:jc w:val="center"/>
        <w:rPr>
          <w:szCs w:val="16"/>
        </w:rPr>
      </w:pPr>
      <w:r w:rsidRPr="00C40296">
        <w:rPr>
          <w:szCs w:val="16"/>
        </w:rPr>
        <w:t>* Corresponding author.</w:t>
      </w:r>
      <w:r w:rsidR="0031703D" w:rsidRPr="0031703D">
        <w:t xml:space="preserve"> </w:t>
      </w:r>
      <w:r w:rsidR="0031703D" w:rsidRPr="0031703D">
        <w:rPr>
          <w:szCs w:val="16"/>
        </w:rPr>
        <w:t>Tel.: +</w:t>
      </w:r>
      <w:r w:rsidR="000E192A">
        <w:rPr>
          <w:szCs w:val="16"/>
        </w:rPr>
        <w:t>XX-</w:t>
      </w:r>
      <w:proofErr w:type="gramStart"/>
      <w:r w:rsidR="000E192A">
        <w:rPr>
          <w:szCs w:val="16"/>
        </w:rPr>
        <w:t>XXXX</w:t>
      </w:r>
      <w:r w:rsidR="00D70E67">
        <w:rPr>
          <w:szCs w:val="16"/>
        </w:rPr>
        <w:t>XX</w:t>
      </w:r>
      <w:r w:rsidR="0031703D" w:rsidRPr="0031703D">
        <w:rPr>
          <w:szCs w:val="16"/>
        </w:rPr>
        <w:t>;.</w:t>
      </w:r>
      <w:proofErr w:type="gramEnd"/>
      <w:r w:rsidR="0031703D" w:rsidRPr="0031703D">
        <w:rPr>
          <w:szCs w:val="16"/>
        </w:rPr>
        <w:t xml:space="preserve"> E-mail address: </w:t>
      </w:r>
      <w:r w:rsidR="000E192A">
        <w:rPr>
          <w:szCs w:val="16"/>
        </w:rPr>
        <w:t>xxxxx</w:t>
      </w:r>
      <w:r w:rsidR="0031703D" w:rsidRPr="0031703D">
        <w:rPr>
          <w:szCs w:val="16"/>
        </w:rPr>
        <w:t>@</w:t>
      </w:r>
      <w:r w:rsidR="000E192A">
        <w:rPr>
          <w:szCs w:val="16"/>
        </w:rPr>
        <w:t>xx</w:t>
      </w:r>
      <w:r w:rsidR="008204CF">
        <w:rPr>
          <w:szCs w:val="16"/>
        </w:rPr>
        <w:t>xx</w:t>
      </w:r>
      <w:r w:rsidR="000E192A">
        <w:rPr>
          <w:szCs w:val="16"/>
        </w:rPr>
        <w:t>xx.xx</w:t>
      </w:r>
    </w:p>
    <w:p w14:paraId="2992BCD3" w14:textId="59ACE70A" w:rsidR="00AD6F25" w:rsidRPr="00C40296" w:rsidRDefault="000C1409">
      <w:pPr>
        <w:pStyle w:val="Els-Abstract-head"/>
        <w:spacing w:before="200"/>
      </w:pPr>
      <w:r w:rsidRPr="00C40296">
        <w:t>Abstract</w:t>
      </w:r>
      <w:r w:rsidR="008867AB">
        <w:t xml:space="preserve"> </w:t>
      </w:r>
      <w:r w:rsidR="008867AB" w:rsidRPr="00A61A66">
        <w:rPr>
          <w:highlight w:val="yellow"/>
        </w:rPr>
        <w:t xml:space="preserve">(Max </w:t>
      </w:r>
      <w:r w:rsidR="00993B4E">
        <w:rPr>
          <w:highlight w:val="yellow"/>
        </w:rPr>
        <w:t>3</w:t>
      </w:r>
      <w:r w:rsidR="00162220">
        <w:rPr>
          <w:highlight w:val="yellow"/>
        </w:rPr>
        <w:t>00</w:t>
      </w:r>
      <w:r w:rsidR="00BF739D" w:rsidRPr="00A61A66">
        <w:rPr>
          <w:highlight w:val="yellow"/>
        </w:rPr>
        <w:t xml:space="preserve"> </w:t>
      </w:r>
      <w:r w:rsidR="00162220">
        <w:rPr>
          <w:highlight w:val="yellow"/>
        </w:rPr>
        <w:t>words</w:t>
      </w:r>
      <w:r w:rsidR="008867AB" w:rsidRPr="00A61A66">
        <w:rPr>
          <w:highlight w:val="yellow"/>
        </w:rPr>
        <w:t>)</w:t>
      </w:r>
    </w:p>
    <w:p w14:paraId="504426E0" w14:textId="61944AD2" w:rsidR="00DE4AB6" w:rsidRDefault="00DE4AB6" w:rsidP="00C64528">
      <w:pPr>
        <w:widowControl/>
        <w:autoSpaceDE w:val="0"/>
        <w:autoSpaceDN w:val="0"/>
        <w:adjustRightInd w:val="0"/>
        <w:spacing w:line="220" w:lineRule="exact"/>
        <w:rPr>
          <w:sz w:val="18"/>
          <w:lang w:val="en-US"/>
        </w:rPr>
      </w:pPr>
    </w:p>
    <w:p w14:paraId="0C075FE7" w14:textId="6BF4BAC1" w:rsidR="00AF4E93" w:rsidRDefault="00AF4E93" w:rsidP="00AF4E93">
      <w:pPr>
        <w:pStyle w:val="Els-keywords"/>
      </w:pPr>
      <w:r w:rsidRPr="00C40296">
        <w:rPr>
          <w:i/>
        </w:rPr>
        <w:t>Keywords:</w:t>
      </w:r>
      <w:r w:rsidR="00DE4AB6">
        <w:rPr>
          <w:i/>
        </w:rPr>
        <w:t>…;…;</w:t>
      </w:r>
    </w:p>
    <w:p w14:paraId="4AF4E4BC" w14:textId="77777777" w:rsidR="00051601" w:rsidRPr="00C40296" w:rsidRDefault="00051601">
      <w:pPr>
        <w:rPr>
          <w:lang w:val="en-US"/>
        </w:rPr>
      </w:pPr>
    </w:p>
    <w:sectPr w:rsidR="00051601" w:rsidRPr="00C40296" w:rsidSect="008867AB">
      <w:footnotePr>
        <w:numFmt w:val="chicago"/>
      </w:footnotePr>
      <w:type w:val="continuous"/>
      <w:pgSz w:w="11907" w:h="16840" w:code="161"/>
      <w:pgMar w:top="731" w:right="675" w:bottom="1140" w:left="851" w:header="737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721AF" w14:textId="77777777" w:rsidR="00F057FE" w:rsidRDefault="00F057FE">
      <w:r>
        <w:separator/>
      </w:r>
    </w:p>
    <w:p w14:paraId="6563FF7A" w14:textId="77777777" w:rsidR="00F057FE" w:rsidRDefault="00F057FE"/>
  </w:endnote>
  <w:endnote w:type="continuationSeparator" w:id="0">
    <w:p w14:paraId="487036CF" w14:textId="77777777" w:rsidR="00F057FE" w:rsidRDefault="00F057FE">
      <w:r>
        <w:continuationSeparator/>
      </w:r>
    </w:p>
    <w:p w14:paraId="13F38FD9" w14:textId="77777777" w:rsidR="00F057FE" w:rsidRDefault="00F057FE"/>
  </w:endnote>
  <w:endnote w:type="continuationNotice" w:id="1">
    <w:p w14:paraId="0CB489CC" w14:textId="77777777" w:rsidR="003C3AD2" w:rsidRDefault="003C3A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4E259D-13E6-4451-9476-650B0726A28D}"/>
    <w:embedBold r:id="rId2" w:fontKey="{9CAF0594-69E7-4D0A-A445-21003A6D1B9F}"/>
    <w:embedItalic r:id="rId3" w:fontKey="{8C3D22EA-409A-4B16-A791-BD58BB6073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DCF78" w14:textId="77777777" w:rsidR="00F057FE" w:rsidRDefault="00F057FE">
      <w:pPr>
        <w:pStyle w:val="Footer"/>
        <w:rPr>
          <w:lang w:val="en-GB"/>
        </w:rPr>
      </w:pPr>
      <w:r>
        <w:rPr>
          <w:lang w:val="nl-BE" w:eastAsia="nl-BE"/>
        </w:rPr>
        <w:drawing>
          <wp:inline distT="0" distB="0" distL="0" distR="0" wp14:anchorId="11B0B03C" wp14:editId="4265AC96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346B" w14:textId="77777777" w:rsidR="00F057FE" w:rsidRDefault="00F057FE"/>
  </w:footnote>
  <w:footnote w:type="continuationSeparator" w:id="0">
    <w:p w14:paraId="3C735053" w14:textId="77777777" w:rsidR="00F057FE" w:rsidRDefault="00F057FE">
      <w:r>
        <w:continuationSeparator/>
      </w:r>
    </w:p>
    <w:p w14:paraId="2EDD6096" w14:textId="77777777" w:rsidR="00F057FE" w:rsidRDefault="00F057FE"/>
  </w:footnote>
  <w:footnote w:type="continuationNotice" w:id="1">
    <w:p w14:paraId="1C478F6F" w14:textId="77777777" w:rsidR="003C3AD2" w:rsidRDefault="003C3A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157E4"/>
    <w:multiLevelType w:val="hybridMultilevel"/>
    <w:tmpl w:val="85DE048E"/>
    <w:lvl w:ilvl="0" w:tplc="23E8F3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1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19424">
    <w:abstractNumId w:val="7"/>
  </w:num>
  <w:num w:numId="2" w16cid:durableId="1475222729">
    <w:abstractNumId w:val="7"/>
  </w:num>
  <w:num w:numId="3" w16cid:durableId="1902599005">
    <w:abstractNumId w:val="7"/>
  </w:num>
  <w:num w:numId="4" w16cid:durableId="836845066">
    <w:abstractNumId w:val="7"/>
  </w:num>
  <w:num w:numId="5" w16cid:durableId="1790278272">
    <w:abstractNumId w:val="0"/>
  </w:num>
  <w:num w:numId="6" w16cid:durableId="134222585">
    <w:abstractNumId w:val="2"/>
  </w:num>
  <w:num w:numId="7" w16cid:durableId="874000285">
    <w:abstractNumId w:val="8"/>
  </w:num>
  <w:num w:numId="8" w16cid:durableId="1753157318">
    <w:abstractNumId w:val="1"/>
  </w:num>
  <w:num w:numId="9" w16cid:durableId="960233841">
    <w:abstractNumId w:val="5"/>
  </w:num>
  <w:num w:numId="10" w16cid:durableId="1612281050">
    <w:abstractNumId w:val="14"/>
  </w:num>
  <w:num w:numId="11" w16cid:durableId="895243104">
    <w:abstractNumId w:val="13"/>
  </w:num>
  <w:num w:numId="12" w16cid:durableId="250939055">
    <w:abstractNumId w:val="7"/>
  </w:num>
  <w:num w:numId="13" w16cid:durableId="441456563">
    <w:abstractNumId w:val="7"/>
  </w:num>
  <w:num w:numId="14" w16cid:durableId="445344969">
    <w:abstractNumId w:val="7"/>
  </w:num>
  <w:num w:numId="15" w16cid:durableId="1827820811">
    <w:abstractNumId w:val="7"/>
  </w:num>
  <w:num w:numId="16" w16cid:durableId="257450720">
    <w:abstractNumId w:val="0"/>
  </w:num>
  <w:num w:numId="17" w16cid:durableId="623968762">
    <w:abstractNumId w:val="2"/>
  </w:num>
  <w:num w:numId="18" w16cid:durableId="507913246">
    <w:abstractNumId w:val="8"/>
  </w:num>
  <w:num w:numId="19" w16cid:durableId="3558208">
    <w:abstractNumId w:val="1"/>
  </w:num>
  <w:num w:numId="20" w16cid:durableId="846943910">
    <w:abstractNumId w:val="5"/>
  </w:num>
  <w:num w:numId="21" w16cid:durableId="1583173394">
    <w:abstractNumId w:val="0"/>
  </w:num>
  <w:num w:numId="22" w16cid:durableId="704405902">
    <w:abstractNumId w:val="7"/>
  </w:num>
  <w:num w:numId="23" w16cid:durableId="578247516">
    <w:abstractNumId w:val="7"/>
  </w:num>
  <w:num w:numId="24" w16cid:durableId="173420744">
    <w:abstractNumId w:val="7"/>
  </w:num>
  <w:num w:numId="25" w16cid:durableId="859857266">
    <w:abstractNumId w:val="7"/>
  </w:num>
  <w:num w:numId="26" w16cid:durableId="556161965">
    <w:abstractNumId w:val="11"/>
  </w:num>
  <w:num w:numId="27" w16cid:durableId="301811292">
    <w:abstractNumId w:val="12"/>
  </w:num>
  <w:num w:numId="28" w16cid:durableId="1054623679">
    <w:abstractNumId w:val="3"/>
  </w:num>
  <w:num w:numId="29" w16cid:durableId="382679245">
    <w:abstractNumId w:val="6"/>
  </w:num>
  <w:num w:numId="30" w16cid:durableId="1902204885">
    <w:abstractNumId w:val="10"/>
  </w:num>
  <w:num w:numId="31" w16cid:durableId="1423449478">
    <w:abstractNumId w:val="1"/>
  </w:num>
  <w:num w:numId="32" w16cid:durableId="913514335">
    <w:abstractNumId w:val="9"/>
  </w:num>
  <w:num w:numId="33" w16cid:durableId="1829440582">
    <w:abstractNumId w:val="15"/>
  </w:num>
  <w:num w:numId="34" w16cid:durableId="1987464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PostScriptOverText/>
  <w:embedTrueTypeFonts/>
  <w:embedSystemFonts/>
  <w:saveSubsetFonts/>
  <w:mirrorMargins/>
  <w:hideSpellingErrors/>
  <w:hideGrammaticalError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10241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SyMDI0MzG0tDA3NDFR0lEKTi0uzszPAykwqQUAKPt3DywAAAA="/>
  </w:docVars>
  <w:rsids>
    <w:rsidRoot w:val="000C1409"/>
    <w:rsid w:val="00001EC1"/>
    <w:rsid w:val="00005CDE"/>
    <w:rsid w:val="00013E0F"/>
    <w:rsid w:val="00016133"/>
    <w:rsid w:val="00017B85"/>
    <w:rsid w:val="0002052E"/>
    <w:rsid w:val="0002422E"/>
    <w:rsid w:val="00027565"/>
    <w:rsid w:val="00034A14"/>
    <w:rsid w:val="0004134E"/>
    <w:rsid w:val="00051601"/>
    <w:rsid w:val="00054B3D"/>
    <w:rsid w:val="000603E5"/>
    <w:rsid w:val="00072AAA"/>
    <w:rsid w:val="000741C6"/>
    <w:rsid w:val="000758E0"/>
    <w:rsid w:val="00083119"/>
    <w:rsid w:val="000B0910"/>
    <w:rsid w:val="000B137C"/>
    <w:rsid w:val="000B7E05"/>
    <w:rsid w:val="000C1409"/>
    <w:rsid w:val="000D5C20"/>
    <w:rsid w:val="000D6A12"/>
    <w:rsid w:val="000E1144"/>
    <w:rsid w:val="000E192A"/>
    <w:rsid w:val="000F550D"/>
    <w:rsid w:val="00100298"/>
    <w:rsid w:val="001137A5"/>
    <w:rsid w:val="00124DA8"/>
    <w:rsid w:val="00125261"/>
    <w:rsid w:val="0013185B"/>
    <w:rsid w:val="00142E5E"/>
    <w:rsid w:val="001446AE"/>
    <w:rsid w:val="00162220"/>
    <w:rsid w:val="00167193"/>
    <w:rsid w:val="0017087B"/>
    <w:rsid w:val="00173E1A"/>
    <w:rsid w:val="0017435C"/>
    <w:rsid w:val="00184F79"/>
    <w:rsid w:val="00193D78"/>
    <w:rsid w:val="001B2097"/>
    <w:rsid w:val="001B6E7B"/>
    <w:rsid w:val="001C23BE"/>
    <w:rsid w:val="001C578C"/>
    <w:rsid w:val="001E0063"/>
    <w:rsid w:val="001F168C"/>
    <w:rsid w:val="002164A4"/>
    <w:rsid w:val="00223747"/>
    <w:rsid w:val="002302A1"/>
    <w:rsid w:val="00234053"/>
    <w:rsid w:val="002467F2"/>
    <w:rsid w:val="002646C7"/>
    <w:rsid w:val="002F0881"/>
    <w:rsid w:val="0031703D"/>
    <w:rsid w:val="00317343"/>
    <w:rsid w:val="003314CF"/>
    <w:rsid w:val="00343C27"/>
    <w:rsid w:val="0034675C"/>
    <w:rsid w:val="00356CDD"/>
    <w:rsid w:val="0036699E"/>
    <w:rsid w:val="003B035D"/>
    <w:rsid w:val="003C3AD2"/>
    <w:rsid w:val="003E4FE0"/>
    <w:rsid w:val="003F59E7"/>
    <w:rsid w:val="0041504A"/>
    <w:rsid w:val="00422082"/>
    <w:rsid w:val="00430D2A"/>
    <w:rsid w:val="004372B4"/>
    <w:rsid w:val="00442132"/>
    <w:rsid w:val="00444D1A"/>
    <w:rsid w:val="00451CEA"/>
    <w:rsid w:val="00453637"/>
    <w:rsid w:val="00471ADD"/>
    <w:rsid w:val="00495430"/>
    <w:rsid w:val="004A0A4E"/>
    <w:rsid w:val="004A52CA"/>
    <w:rsid w:val="004B25DF"/>
    <w:rsid w:val="004B2D40"/>
    <w:rsid w:val="004C1DD6"/>
    <w:rsid w:val="004F36FB"/>
    <w:rsid w:val="004F6A10"/>
    <w:rsid w:val="0050361C"/>
    <w:rsid w:val="00526D14"/>
    <w:rsid w:val="00542043"/>
    <w:rsid w:val="00557447"/>
    <w:rsid w:val="00563EB4"/>
    <w:rsid w:val="00564A0E"/>
    <w:rsid w:val="00572A7A"/>
    <w:rsid w:val="0057382D"/>
    <w:rsid w:val="005968EA"/>
    <w:rsid w:val="005974E5"/>
    <w:rsid w:val="005B7D04"/>
    <w:rsid w:val="005E7CE3"/>
    <w:rsid w:val="00623FD0"/>
    <w:rsid w:val="00626725"/>
    <w:rsid w:val="00630DA9"/>
    <w:rsid w:val="00645A39"/>
    <w:rsid w:val="00652AD2"/>
    <w:rsid w:val="006746CF"/>
    <w:rsid w:val="00676967"/>
    <w:rsid w:val="0068513E"/>
    <w:rsid w:val="00686B16"/>
    <w:rsid w:val="00690D18"/>
    <w:rsid w:val="006960CE"/>
    <w:rsid w:val="00697FFC"/>
    <w:rsid w:val="006A54A8"/>
    <w:rsid w:val="006D3EE5"/>
    <w:rsid w:val="007133B3"/>
    <w:rsid w:val="00723227"/>
    <w:rsid w:val="0072368E"/>
    <w:rsid w:val="007333E5"/>
    <w:rsid w:val="00757D4F"/>
    <w:rsid w:val="00761E7E"/>
    <w:rsid w:val="007925ED"/>
    <w:rsid w:val="007A047F"/>
    <w:rsid w:val="007A1679"/>
    <w:rsid w:val="007B4855"/>
    <w:rsid w:val="007C0D37"/>
    <w:rsid w:val="007D427C"/>
    <w:rsid w:val="007E1FC7"/>
    <w:rsid w:val="007E6A72"/>
    <w:rsid w:val="007F28AB"/>
    <w:rsid w:val="00805279"/>
    <w:rsid w:val="00814171"/>
    <w:rsid w:val="008204CF"/>
    <w:rsid w:val="00823A28"/>
    <w:rsid w:val="00853199"/>
    <w:rsid w:val="00867C0E"/>
    <w:rsid w:val="008867AB"/>
    <w:rsid w:val="00895C9D"/>
    <w:rsid w:val="008C2A8F"/>
    <w:rsid w:val="008D3144"/>
    <w:rsid w:val="008F64DA"/>
    <w:rsid w:val="00900DFE"/>
    <w:rsid w:val="00901D61"/>
    <w:rsid w:val="00902534"/>
    <w:rsid w:val="00910445"/>
    <w:rsid w:val="00925A11"/>
    <w:rsid w:val="00927A96"/>
    <w:rsid w:val="00937617"/>
    <w:rsid w:val="00941D72"/>
    <w:rsid w:val="009440BE"/>
    <w:rsid w:val="00956798"/>
    <w:rsid w:val="009727EA"/>
    <w:rsid w:val="00973494"/>
    <w:rsid w:val="00973B83"/>
    <w:rsid w:val="009835C1"/>
    <w:rsid w:val="00993B4E"/>
    <w:rsid w:val="009977FA"/>
    <w:rsid w:val="009B1AC7"/>
    <w:rsid w:val="009B3538"/>
    <w:rsid w:val="009B7CF7"/>
    <w:rsid w:val="009C0CAE"/>
    <w:rsid w:val="009C7329"/>
    <w:rsid w:val="009E7B3F"/>
    <w:rsid w:val="00A00CB0"/>
    <w:rsid w:val="00A16A75"/>
    <w:rsid w:val="00A27684"/>
    <w:rsid w:val="00A4463B"/>
    <w:rsid w:val="00A61A66"/>
    <w:rsid w:val="00A70164"/>
    <w:rsid w:val="00A841BA"/>
    <w:rsid w:val="00AA09D4"/>
    <w:rsid w:val="00AA253B"/>
    <w:rsid w:val="00AA6591"/>
    <w:rsid w:val="00AD6F25"/>
    <w:rsid w:val="00AE2B8E"/>
    <w:rsid w:val="00AE3814"/>
    <w:rsid w:val="00AF4E93"/>
    <w:rsid w:val="00B060CD"/>
    <w:rsid w:val="00B06556"/>
    <w:rsid w:val="00B210B4"/>
    <w:rsid w:val="00B24218"/>
    <w:rsid w:val="00B32FE8"/>
    <w:rsid w:val="00B43766"/>
    <w:rsid w:val="00B62C41"/>
    <w:rsid w:val="00B94CE0"/>
    <w:rsid w:val="00B95A29"/>
    <w:rsid w:val="00BA0048"/>
    <w:rsid w:val="00BB03D0"/>
    <w:rsid w:val="00BB18D1"/>
    <w:rsid w:val="00BC1776"/>
    <w:rsid w:val="00BD008C"/>
    <w:rsid w:val="00BD1DE8"/>
    <w:rsid w:val="00BD43D2"/>
    <w:rsid w:val="00BE2032"/>
    <w:rsid w:val="00BF739D"/>
    <w:rsid w:val="00C40296"/>
    <w:rsid w:val="00C64528"/>
    <w:rsid w:val="00C6603B"/>
    <w:rsid w:val="00C6741D"/>
    <w:rsid w:val="00C74031"/>
    <w:rsid w:val="00C9160B"/>
    <w:rsid w:val="00C97039"/>
    <w:rsid w:val="00CA30CF"/>
    <w:rsid w:val="00CB4ECF"/>
    <w:rsid w:val="00CC3C9E"/>
    <w:rsid w:val="00CC7810"/>
    <w:rsid w:val="00CD1ECA"/>
    <w:rsid w:val="00CE00C6"/>
    <w:rsid w:val="00CF2457"/>
    <w:rsid w:val="00CF36F0"/>
    <w:rsid w:val="00D00E56"/>
    <w:rsid w:val="00D0309A"/>
    <w:rsid w:val="00D202C0"/>
    <w:rsid w:val="00D211F3"/>
    <w:rsid w:val="00D22C39"/>
    <w:rsid w:val="00D4291D"/>
    <w:rsid w:val="00D42BC0"/>
    <w:rsid w:val="00D709CB"/>
    <w:rsid w:val="00D70E67"/>
    <w:rsid w:val="00D81BF5"/>
    <w:rsid w:val="00DB5D6C"/>
    <w:rsid w:val="00DB6A83"/>
    <w:rsid w:val="00DC3EC2"/>
    <w:rsid w:val="00DC414C"/>
    <w:rsid w:val="00DD36F8"/>
    <w:rsid w:val="00DE4AB6"/>
    <w:rsid w:val="00DF3D65"/>
    <w:rsid w:val="00DF749C"/>
    <w:rsid w:val="00E05E38"/>
    <w:rsid w:val="00E34BF1"/>
    <w:rsid w:val="00E46DA6"/>
    <w:rsid w:val="00E52F16"/>
    <w:rsid w:val="00E77062"/>
    <w:rsid w:val="00E87798"/>
    <w:rsid w:val="00E92CDE"/>
    <w:rsid w:val="00E96151"/>
    <w:rsid w:val="00EA0B89"/>
    <w:rsid w:val="00EA43B1"/>
    <w:rsid w:val="00EB2B15"/>
    <w:rsid w:val="00EB51C8"/>
    <w:rsid w:val="00EB5F86"/>
    <w:rsid w:val="00EB61D5"/>
    <w:rsid w:val="00ED0E46"/>
    <w:rsid w:val="00EE4839"/>
    <w:rsid w:val="00EF58E2"/>
    <w:rsid w:val="00F0265F"/>
    <w:rsid w:val="00F057FE"/>
    <w:rsid w:val="00F061B6"/>
    <w:rsid w:val="00F13616"/>
    <w:rsid w:val="00F17DFA"/>
    <w:rsid w:val="00F348C1"/>
    <w:rsid w:val="00F6784E"/>
    <w:rsid w:val="00F81649"/>
    <w:rsid w:val="00F92979"/>
    <w:rsid w:val="00FC2C28"/>
    <w:rsid w:val="00FD1D06"/>
    <w:rsid w:val="00FD44B1"/>
    <w:rsid w:val="00FF418B"/>
    <w:rsid w:val="3C1B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45054A5"/>
  <w15:docId w15:val="{D7D6F163-DC4C-4125-981C-2CEF8356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B2B15"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sid w:val="00F81649"/>
    <w:rPr>
      <w:i/>
      <w:noProof/>
      <w:sz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7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8D4E4-6435-4207-A9C7-651FC144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19</TotalTime>
  <Pages>1</Pages>
  <Words>32</Words>
  <Characters>250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281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Kosmas</cp:lastModifiedBy>
  <cp:revision>29</cp:revision>
  <cp:lastPrinted>2020-02-20T19:28:00Z</cp:lastPrinted>
  <dcterms:created xsi:type="dcterms:W3CDTF">2021-07-21T06:57:00Z</dcterms:created>
  <dcterms:modified xsi:type="dcterms:W3CDTF">2023-05-05T11:32:00Z</dcterms:modified>
</cp:coreProperties>
</file>